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642" w:rsidRDefault="00780642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北师大版小学数学三年级上册《</w:t>
      </w:r>
      <w:r w:rsidRPr="00164E70">
        <w:rPr>
          <w:rFonts w:ascii="黑体" w:eastAsia="黑体" w:hAnsi="黑体" w:hint="eastAsia"/>
          <w:b/>
          <w:sz w:val="32"/>
          <w:szCs w:val="32"/>
        </w:rPr>
        <w:t>什么是周长</w:t>
      </w:r>
      <w:r>
        <w:rPr>
          <w:rFonts w:ascii="黑体" w:eastAsia="黑体" w:hAnsi="黑体" w:hint="eastAsia"/>
          <w:b/>
          <w:sz w:val="30"/>
          <w:szCs w:val="30"/>
        </w:rPr>
        <w:t>》</w:t>
      </w:r>
      <w:r>
        <w:rPr>
          <w:rFonts w:ascii="黑体" w:eastAsia="黑体" w:hAnsi="黑体" w:hint="eastAsia"/>
          <w:sz w:val="30"/>
          <w:szCs w:val="30"/>
        </w:rPr>
        <w:t>导学单</w:t>
      </w:r>
    </w:p>
    <w:p w:rsidR="00780642" w:rsidRDefault="00780642" w:rsidP="00923C9F">
      <w:pPr>
        <w:ind w:firstLineChars="450" w:firstLine="31680"/>
        <w:rPr>
          <w:rFonts w:ascii="黑体" w:eastAsia="黑体" w:hAnsi="黑体"/>
          <w:b/>
          <w:sz w:val="30"/>
          <w:szCs w:val="30"/>
        </w:rPr>
      </w:pPr>
      <w:r>
        <w:rPr>
          <w:rFonts w:hint="eastAsia"/>
          <w:sz w:val="24"/>
          <w:szCs w:val="24"/>
        </w:rPr>
        <w:t>班级：</w:t>
      </w:r>
      <w:r>
        <w:rPr>
          <w:sz w:val="24"/>
          <w:szCs w:val="24"/>
        </w:rPr>
        <w:t xml:space="preserve">              </w:t>
      </w:r>
      <w:r>
        <w:rPr>
          <w:rFonts w:hint="eastAsia"/>
          <w:sz w:val="24"/>
          <w:szCs w:val="24"/>
        </w:rPr>
        <w:t>姓名：</w:t>
      </w:r>
      <w:r>
        <w:rPr>
          <w:sz w:val="24"/>
          <w:szCs w:val="24"/>
        </w:rPr>
        <w:t xml:space="preserve">           </w:t>
      </w:r>
    </w:p>
    <w:tbl>
      <w:tblPr>
        <w:tblW w:w="86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655"/>
        <w:gridCol w:w="992"/>
      </w:tblGrid>
      <w:tr w:rsidR="00780642">
        <w:trPr>
          <w:trHeight w:val="1039"/>
        </w:trPr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:rsidR="00780642" w:rsidRDefault="00780642">
            <w:pPr>
              <w:rPr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我的学习目标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</w:p>
          <w:p w:rsidR="00780642" w:rsidRDefault="00780642" w:rsidP="00C257B4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  <w:r>
              <w:rPr>
                <w:rFonts w:hint="eastAsia"/>
                <w:kern w:val="0"/>
                <w:sz w:val="24"/>
              </w:rPr>
              <w:t>、我会在观察、思考、操作等活动中，认识简单图形的周长。</w:t>
            </w:r>
          </w:p>
          <w:p w:rsidR="00780642" w:rsidRPr="00692597" w:rsidRDefault="00780642" w:rsidP="00C257B4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  <w:r>
              <w:rPr>
                <w:rFonts w:hint="eastAsia"/>
                <w:kern w:val="0"/>
                <w:sz w:val="24"/>
              </w:rPr>
              <w:t>、我能与他人合作，会画简单图形的周长。</w:t>
            </w:r>
          </w:p>
        </w:tc>
      </w:tr>
      <w:tr w:rsidR="00780642">
        <w:trPr>
          <w:trHeight w:val="132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42" w:rsidRDefault="00780642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我的学习过程：</w:t>
            </w:r>
            <w:r>
              <w:rPr>
                <w:rFonts w:ascii="楷体" w:eastAsia="楷体" w:hAnsi="楷体"/>
                <w:b/>
                <w:sz w:val="24"/>
                <w:szCs w:val="24"/>
              </w:rPr>
              <w:t xml:space="preserve"> </w:t>
            </w:r>
          </w:p>
          <w:p w:rsidR="00780642" w:rsidRDefault="0078064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一、我会描</w:t>
            </w:r>
          </w:p>
          <w:p w:rsidR="00780642" w:rsidRPr="00E615A1" w:rsidRDefault="00780642" w:rsidP="00B534F7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  <w:r>
              <w:rPr>
                <w:rFonts w:hint="eastAsia"/>
                <w:kern w:val="0"/>
                <w:sz w:val="24"/>
              </w:rPr>
              <w:t>、用红笔描出你的树叶和数学书封面的边线。</w:t>
            </w:r>
          </w:p>
          <w:p w:rsidR="00780642" w:rsidRDefault="00780642">
            <w:pPr>
              <w:rPr>
                <w:kern w:val="0"/>
                <w:sz w:val="24"/>
              </w:rPr>
            </w:pPr>
            <w:r w:rsidRPr="00F31071">
              <w:rPr>
                <w:kern w:val="0"/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1.5pt;height:75.75pt">
                  <v:imagedata r:id="rId7" o:title=""/>
                </v:shape>
              </w:pict>
            </w:r>
          </w:p>
          <w:p w:rsidR="00780642" w:rsidRPr="00941070" w:rsidRDefault="00780642" w:rsidP="00890039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二、我会填</w:t>
            </w:r>
          </w:p>
          <w:p w:rsidR="00780642" w:rsidRDefault="00780642" w:rsidP="00890039">
            <w:pPr>
              <w:widowControl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、</w:t>
            </w:r>
            <w:r w:rsidRPr="00A117AE">
              <w:rPr>
                <w:rFonts w:hint="eastAsia"/>
                <w:kern w:val="0"/>
                <w:sz w:val="24"/>
                <w:szCs w:val="24"/>
              </w:rPr>
              <w:t>小蚂蚁绕着树叶爬了一周，它爬一周的长度就是树叶的</w:t>
            </w:r>
            <w:r>
              <w:rPr>
                <w:rFonts w:hint="eastAsia"/>
                <w:kern w:val="0"/>
                <w:sz w:val="24"/>
                <w:szCs w:val="24"/>
              </w:rPr>
              <w:t>（</w:t>
            </w:r>
            <w:r>
              <w:rPr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/>
                <w:kern w:val="0"/>
                <w:sz w:val="24"/>
                <w:szCs w:val="24"/>
              </w:rPr>
              <w:t>）</w:t>
            </w:r>
            <w:r w:rsidRPr="00A117AE">
              <w:rPr>
                <w:rFonts w:hint="eastAsia"/>
                <w:kern w:val="0"/>
                <w:sz w:val="24"/>
                <w:szCs w:val="24"/>
              </w:rPr>
              <w:t>；</w:t>
            </w:r>
          </w:p>
          <w:p w:rsidR="00780642" w:rsidRPr="00C34EDD" w:rsidRDefault="00780642" w:rsidP="00C34EDD">
            <w:pPr>
              <w:widowControl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</w:t>
            </w:r>
            <w:r>
              <w:rPr>
                <w:rFonts w:hint="eastAsia"/>
                <w:kern w:val="0"/>
                <w:sz w:val="24"/>
                <w:szCs w:val="24"/>
              </w:rPr>
              <w:t>、</w:t>
            </w:r>
            <w:r w:rsidRPr="00A117AE">
              <w:rPr>
                <w:rFonts w:hint="eastAsia"/>
                <w:kern w:val="0"/>
                <w:sz w:val="24"/>
                <w:szCs w:val="24"/>
              </w:rPr>
              <w:t>彩色笔沿图形边线运动最后又正好回到这个点，</w:t>
            </w:r>
            <w:r>
              <w:rPr>
                <w:rFonts w:hint="eastAsia"/>
                <w:kern w:val="0"/>
                <w:sz w:val="24"/>
                <w:szCs w:val="24"/>
              </w:rPr>
              <w:t>（</w:t>
            </w:r>
            <w:r>
              <w:rPr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/>
                <w:kern w:val="0"/>
                <w:sz w:val="24"/>
                <w:szCs w:val="24"/>
              </w:rPr>
              <w:t>）</w:t>
            </w:r>
            <w:r w:rsidRPr="00A117AE">
              <w:rPr>
                <w:rFonts w:hint="eastAsia"/>
                <w:kern w:val="0"/>
                <w:sz w:val="24"/>
                <w:szCs w:val="24"/>
              </w:rPr>
              <w:t>是图形的周长。</w:t>
            </w:r>
          </w:p>
          <w:p w:rsidR="00780642" w:rsidRDefault="00780642">
            <w:pPr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三、我会判断</w:t>
            </w:r>
          </w:p>
          <w:p w:rsidR="00780642" w:rsidRPr="004F1190" w:rsidRDefault="00780642" w:rsidP="00780642">
            <w:pPr>
              <w:ind w:firstLineChars="49" w:firstLine="31680"/>
              <w:rPr>
                <w:kern w:val="0"/>
                <w:sz w:val="24"/>
              </w:rPr>
            </w:pPr>
            <w:r w:rsidRPr="004F1190">
              <w:rPr>
                <w:kern w:val="0"/>
                <w:sz w:val="24"/>
              </w:rPr>
              <w:t>1</w:t>
            </w:r>
            <w:r w:rsidRPr="004F1190">
              <w:rPr>
                <w:rFonts w:hint="eastAsia"/>
                <w:kern w:val="0"/>
                <w:sz w:val="24"/>
              </w:rPr>
              <w:t>，下面哪些图形能找出他们的周长</w:t>
            </w:r>
            <w:r>
              <w:rPr>
                <w:rFonts w:hint="eastAsia"/>
                <w:kern w:val="0"/>
                <w:sz w:val="24"/>
              </w:rPr>
              <w:t>，哪些不能，为什么？</w:t>
            </w:r>
          </w:p>
          <w:p w:rsidR="00780642" w:rsidRDefault="00780642" w:rsidP="00780642">
            <w:pPr>
              <w:ind w:firstLineChars="294" w:firstLine="31680"/>
              <w:rPr>
                <w:rFonts w:eastAsia="Times New Roman"/>
                <w:b/>
                <w:sz w:val="24"/>
                <w:szCs w:val="24"/>
              </w:rPr>
            </w:pPr>
            <w:r w:rsidRPr="00F31071">
              <w:rPr>
                <w:b/>
                <w:sz w:val="24"/>
                <w:szCs w:val="24"/>
              </w:rPr>
              <w:pict>
                <v:shape id="Picture 2" o:spid="_x0000_i1026" type="#_x0000_t75" style="width:62.25pt;height:46.5pt;visibility:visible;mso-position-horizontal-relative:char;mso-position-vertical-relative:li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">
                  <v:imagedata r:id="rId8" o:title=""/>
                </v:shape>
              </w:pict>
            </w:r>
            <w:r>
              <w:rPr>
                <w:b/>
                <w:sz w:val="24"/>
                <w:szCs w:val="24"/>
              </w:rPr>
              <w:t xml:space="preserve">         </w:t>
            </w:r>
            <w:r w:rsidRPr="00F31071">
              <w:rPr>
                <w:b/>
                <w:sz w:val="24"/>
                <w:szCs w:val="24"/>
              </w:rPr>
              <w:pict>
                <v:shape id="Picture 6" o:spid="_x0000_i1027" type="#_x0000_t75" style="width:57pt;height:48pt;visibility:visible;mso-position-horizontal-relative:char;mso-position-vertical-relative:li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">
                  <v:imagedata r:id="rId9" o:title=""/>
                </v:shape>
              </w:pict>
            </w:r>
            <w:r>
              <w:rPr>
                <w:b/>
                <w:sz w:val="24"/>
                <w:szCs w:val="24"/>
              </w:rPr>
              <w:t xml:space="preserve">       </w:t>
            </w:r>
            <w:r w:rsidRPr="00F31071">
              <w:rPr>
                <w:b/>
                <w:sz w:val="24"/>
                <w:szCs w:val="24"/>
              </w:rPr>
              <w:pict>
                <v:shape id="Picture 4" o:spid="_x0000_i1028" type="#_x0000_t75" style="width:60pt;height:48.75pt;visibility:visible;mso-position-horizontal-relative:char;mso-position-vertical-relative:li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">
                  <v:imagedata r:id="rId10" o:title=""/>
                </v:shape>
              </w:pict>
            </w:r>
          </w:p>
          <w:p w:rsidR="00780642" w:rsidRDefault="00780642" w:rsidP="00780642">
            <w:pPr>
              <w:ind w:firstLineChars="294" w:firstLine="316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  <w:r>
              <w:rPr>
                <w:b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  <w:r>
              <w:rPr>
                <w:b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 w:rsidR="00780642" w:rsidRDefault="00780642" w:rsidP="00780642">
            <w:pPr>
              <w:ind w:firstLineChars="292" w:firstLine="31680"/>
              <w:rPr>
                <w:rFonts w:eastAsia="Times New Roman"/>
                <w:b/>
                <w:sz w:val="24"/>
                <w:szCs w:val="24"/>
              </w:rPr>
            </w:pPr>
            <w:r w:rsidRPr="00F31071">
              <w:rPr>
                <w:b/>
                <w:sz w:val="24"/>
                <w:szCs w:val="24"/>
              </w:rPr>
              <w:pict>
                <v:shape id="Picture 9" o:spid="_x0000_i1029" type="#_x0000_t75" style="width:67.5pt;height:54pt;visibility:visible;mso-position-horizontal-relative:char;mso-position-vertical-relative:li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">
                  <v:imagedata r:id="rId11" o:title=""/>
                </v:shape>
              </w:pic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F31071">
              <w:rPr>
                <w:b/>
                <w:sz w:val="24"/>
                <w:szCs w:val="24"/>
              </w:rPr>
              <w:pict>
                <v:shape id="Picture 3" o:spid="_x0000_i1030" type="#_x0000_t75" style="width:99pt;height:48pt;visibility:visible;mso-position-horizontal-relative:char;mso-position-vertical-relative:li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">
                  <v:imagedata r:id="rId12" o:title=""/>
                </v:shape>
              </w:pic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F31071">
              <w:rPr>
                <w:b/>
                <w:sz w:val="24"/>
                <w:szCs w:val="24"/>
              </w:rPr>
              <w:pict>
                <v:shape id="Picture 7" o:spid="_x0000_i1031" type="#_x0000_t75" style="width:55.5pt;height:43.5pt;visibility:visible;mso-position-horizontal-relative:char;mso-position-vertical-relative:li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">
                  <v:imagedata r:id="rId13" o:title=""/>
                </v:shape>
              </w:pict>
            </w:r>
          </w:p>
          <w:p w:rsidR="00780642" w:rsidRDefault="00780642" w:rsidP="00780642">
            <w:pPr>
              <w:ind w:firstLineChars="441" w:firstLine="3168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  <w:r>
              <w:rPr>
                <w:b/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  <w:r>
              <w:rPr>
                <w:b/>
                <w:sz w:val="24"/>
                <w:szCs w:val="24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 w:rsidR="00780642" w:rsidRDefault="00780642" w:rsidP="00C34EDD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四、我会找</w:t>
            </w:r>
          </w:p>
          <w:p w:rsidR="00780642" w:rsidRPr="00C34EDD" w:rsidRDefault="00780642" w:rsidP="00C34E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C34EDD">
              <w:rPr>
                <w:rFonts w:hint="eastAsia"/>
                <w:sz w:val="24"/>
                <w:szCs w:val="24"/>
              </w:rPr>
              <w:t>教室里的周长（</w:t>
            </w:r>
            <w:r w:rsidRPr="00C34EDD">
              <w:rPr>
                <w:sz w:val="24"/>
                <w:szCs w:val="24"/>
              </w:rPr>
              <w:t xml:space="preserve">                           </w:t>
            </w:r>
            <w:r w:rsidRPr="00C34EDD">
              <w:rPr>
                <w:rFonts w:hint="eastAsia"/>
                <w:sz w:val="24"/>
                <w:szCs w:val="24"/>
              </w:rPr>
              <w:t>）</w:t>
            </w:r>
          </w:p>
          <w:p w:rsidR="00780642" w:rsidRPr="00C34EDD" w:rsidRDefault="00780642" w:rsidP="00C34EDD">
            <w:pPr>
              <w:rPr>
                <w:sz w:val="24"/>
                <w:szCs w:val="24"/>
              </w:rPr>
            </w:pPr>
            <w:r w:rsidRPr="00C34EDD">
              <w:rPr>
                <w:sz w:val="24"/>
                <w:szCs w:val="24"/>
              </w:rPr>
              <w:t xml:space="preserve">  </w:t>
            </w:r>
            <w:r w:rsidRPr="00C34EDD">
              <w:rPr>
                <w:rFonts w:hint="eastAsia"/>
                <w:sz w:val="24"/>
                <w:szCs w:val="24"/>
              </w:rPr>
              <w:t>生活中在周长（</w:t>
            </w:r>
            <w:r w:rsidRPr="00C34EDD">
              <w:rPr>
                <w:sz w:val="24"/>
                <w:szCs w:val="24"/>
              </w:rPr>
              <w:t xml:space="preserve">                           </w:t>
            </w:r>
            <w:r w:rsidRPr="00C34EDD">
              <w:rPr>
                <w:rFonts w:hint="eastAsia"/>
                <w:sz w:val="24"/>
                <w:szCs w:val="24"/>
              </w:rPr>
              <w:t>）</w:t>
            </w:r>
          </w:p>
          <w:p w:rsidR="00780642" w:rsidRPr="00C34EDD" w:rsidRDefault="00780642" w:rsidP="00C34EDD">
            <w:pPr>
              <w:rPr>
                <w:rFonts w:ascii="宋体"/>
                <w:b/>
                <w:i/>
                <w:color w:val="FF9900"/>
                <w:sz w:val="36"/>
                <w:szCs w:val="36"/>
              </w:rPr>
            </w:pPr>
            <w:r>
              <w:rPr>
                <w:b/>
                <w:sz w:val="24"/>
                <w:szCs w:val="24"/>
              </w:rPr>
              <w:t xml:space="preserve">                             </w:t>
            </w:r>
            <w:r w:rsidRPr="00C34EDD">
              <w:rPr>
                <w:rFonts w:ascii="宋体" w:hAnsi="宋体" w:hint="eastAsia"/>
                <w:b/>
                <w:i/>
                <w:color w:val="FF9900"/>
                <w:sz w:val="36"/>
                <w:szCs w:val="36"/>
              </w:rPr>
              <w:t>周长无处不在！</w:t>
            </w:r>
          </w:p>
          <w:p w:rsidR="00780642" w:rsidRDefault="0078064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五、我会量</w:t>
            </w:r>
          </w:p>
          <w:p w:rsidR="00780642" w:rsidRDefault="00780642">
            <w:pPr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</w:rPr>
              <w:t>1</w:t>
            </w:r>
            <w:r>
              <w:rPr>
                <w:rFonts w:hint="eastAsia"/>
                <w:kern w:val="0"/>
                <w:sz w:val="24"/>
              </w:rPr>
              <w:t>、你能得到树叶和数学书封面的周长吗？与同伴合作，量一量。</w:t>
            </w:r>
          </w:p>
          <w:p w:rsidR="00780642" w:rsidRDefault="00780642" w:rsidP="004E0C2E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</w:t>
            </w:r>
            <w:r>
              <w:rPr>
                <w:kern w:val="0"/>
                <w:sz w:val="24"/>
              </w:rPr>
              <w:t>1</w:t>
            </w:r>
            <w:r>
              <w:rPr>
                <w:rFonts w:hint="eastAsia"/>
                <w:kern w:val="0"/>
                <w:sz w:val="24"/>
              </w:rPr>
              <w:t>）先思考，树叶周长是否能直接用直尺测量？</w:t>
            </w:r>
          </w:p>
          <w:p w:rsidR="00780642" w:rsidRPr="004E0C2E" w:rsidRDefault="00780642" w:rsidP="004E0C2E">
            <w:pPr>
              <w:widowControl/>
              <w:jc w:val="left"/>
              <w:rPr>
                <w:kern w:val="0"/>
                <w:sz w:val="24"/>
              </w:rPr>
            </w:pPr>
          </w:p>
          <w:p w:rsidR="00780642" w:rsidRPr="004E0C2E" w:rsidRDefault="00780642" w:rsidP="004E0C2E">
            <w:pPr>
              <w:widowControl/>
              <w:jc w:val="left"/>
              <w:rPr>
                <w:kern w:val="0"/>
                <w:sz w:val="24"/>
                <w:u w:val="single"/>
              </w:rPr>
            </w:pPr>
            <w:r>
              <w:rPr>
                <w:rFonts w:hint="eastAsia"/>
                <w:kern w:val="0"/>
                <w:sz w:val="24"/>
              </w:rPr>
              <w:t>（不能）用什么：</w:t>
            </w:r>
            <w:r>
              <w:rPr>
                <w:kern w:val="0"/>
                <w:sz w:val="24"/>
                <w:u w:val="single"/>
              </w:rPr>
              <w:t xml:space="preserve">                              </w:t>
            </w:r>
          </w:p>
          <w:p w:rsidR="00780642" w:rsidRDefault="00780642" w:rsidP="004E0C2E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</w:t>
            </w:r>
            <w:r>
              <w:rPr>
                <w:kern w:val="0"/>
                <w:sz w:val="24"/>
              </w:rPr>
              <w:t>2</w:t>
            </w:r>
            <w:r>
              <w:rPr>
                <w:rFonts w:hint="eastAsia"/>
                <w:kern w:val="0"/>
                <w:sz w:val="24"/>
              </w:rPr>
              <w:t>）小组分工明确开始合作测量。</w:t>
            </w:r>
          </w:p>
          <w:p w:rsidR="00780642" w:rsidRDefault="00780642" w:rsidP="004E0C2E">
            <w:pPr>
              <w:widowControl/>
              <w:jc w:val="left"/>
              <w:rPr>
                <w:kern w:val="0"/>
                <w:sz w:val="24"/>
              </w:rPr>
            </w:pPr>
          </w:p>
          <w:p w:rsidR="00780642" w:rsidRDefault="00780642" w:rsidP="00341F3F">
            <w:pPr>
              <w:widowControl/>
              <w:jc w:val="left"/>
              <w:rPr>
                <w:kern w:val="0"/>
                <w:sz w:val="24"/>
              </w:rPr>
            </w:pPr>
          </w:p>
          <w:p w:rsidR="00780642" w:rsidRPr="00341F3F" w:rsidRDefault="00780642" w:rsidP="00341F3F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</w:t>
            </w:r>
            <w:r>
              <w:rPr>
                <w:kern w:val="0"/>
                <w:sz w:val="24"/>
              </w:rPr>
              <w:t>3</w:t>
            </w:r>
            <w:r>
              <w:rPr>
                <w:rFonts w:hint="eastAsia"/>
                <w:kern w:val="0"/>
                <w:sz w:val="24"/>
              </w:rPr>
              <w:t>）汇报：说一说，展示测量的方法和过程。</w:t>
            </w:r>
          </w:p>
          <w:p w:rsidR="00780642" w:rsidRDefault="00780642" w:rsidP="008C67C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</w:t>
            </w:r>
            <w:r>
              <w:rPr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）比一比，对不同的方法进行比较。</w:t>
            </w:r>
          </w:p>
          <w:p w:rsidR="00780642" w:rsidRPr="008C67C6" w:rsidRDefault="00780642">
            <w:pPr>
              <w:rPr>
                <w:sz w:val="24"/>
                <w:szCs w:val="24"/>
                <w:u w:val="single"/>
              </w:rPr>
            </w:pPr>
            <w:r w:rsidRPr="008C67C6">
              <w:rPr>
                <w:rFonts w:hint="eastAsia"/>
                <w:sz w:val="24"/>
                <w:szCs w:val="24"/>
              </w:rPr>
              <w:t>当测量的物体或图形的边线是直线图形时，可以直接使用：</w:t>
            </w:r>
            <w:r w:rsidRPr="008C67C6">
              <w:rPr>
                <w:sz w:val="24"/>
                <w:szCs w:val="24"/>
                <w:u w:val="single"/>
              </w:rPr>
              <w:t xml:space="preserve">         </w:t>
            </w:r>
          </w:p>
          <w:p w:rsidR="00780642" w:rsidRDefault="00780642" w:rsidP="00341F3F">
            <w:pPr>
              <w:rPr>
                <w:sz w:val="24"/>
                <w:szCs w:val="24"/>
                <w:u w:val="single"/>
              </w:rPr>
            </w:pPr>
            <w:r w:rsidRPr="008C67C6">
              <w:rPr>
                <w:rFonts w:hint="eastAsia"/>
                <w:sz w:val="24"/>
                <w:szCs w:val="24"/>
              </w:rPr>
              <w:t>当测量的物体或图形的边线是</w:t>
            </w:r>
            <w:r>
              <w:rPr>
                <w:rFonts w:hint="eastAsia"/>
                <w:sz w:val="24"/>
                <w:szCs w:val="24"/>
              </w:rPr>
              <w:t>曲线</w:t>
            </w:r>
            <w:r w:rsidRPr="008C67C6">
              <w:rPr>
                <w:rFonts w:hint="eastAsia"/>
                <w:sz w:val="24"/>
                <w:szCs w:val="24"/>
              </w:rPr>
              <w:t>图形时，可以</w:t>
            </w:r>
            <w:r>
              <w:rPr>
                <w:rFonts w:hint="eastAsia"/>
                <w:sz w:val="24"/>
                <w:szCs w:val="24"/>
              </w:rPr>
              <w:t>借助</w:t>
            </w:r>
            <w:r w:rsidRPr="008C67C6">
              <w:rPr>
                <w:rFonts w:hint="eastAsia"/>
                <w:sz w:val="24"/>
                <w:szCs w:val="24"/>
              </w:rPr>
              <w:t>：</w:t>
            </w:r>
            <w:r w:rsidRPr="008C67C6">
              <w:rPr>
                <w:sz w:val="24"/>
                <w:szCs w:val="24"/>
                <w:u w:val="single"/>
              </w:rPr>
              <w:t xml:space="preserve">     </w:t>
            </w:r>
            <w:r>
              <w:rPr>
                <w:sz w:val="24"/>
                <w:szCs w:val="24"/>
                <w:u w:val="single"/>
              </w:rPr>
              <w:t xml:space="preserve">    </w:t>
            </w:r>
            <w:r w:rsidRPr="008C67C6">
              <w:rPr>
                <w:sz w:val="24"/>
                <w:szCs w:val="24"/>
                <w:u w:val="single"/>
              </w:rPr>
              <w:t xml:space="preserve">    </w:t>
            </w:r>
          </w:p>
          <w:p w:rsidR="00780642" w:rsidRPr="00341F3F" w:rsidRDefault="00780642" w:rsidP="00341F3F">
            <w:pPr>
              <w:rPr>
                <w:sz w:val="24"/>
                <w:szCs w:val="24"/>
                <w:u w:val="single"/>
              </w:rPr>
            </w:pPr>
          </w:p>
          <w:p w:rsidR="00780642" w:rsidRPr="00FE76FA" w:rsidRDefault="00780642" w:rsidP="00FE76FA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  <w:r>
              <w:rPr>
                <w:rFonts w:hint="eastAsia"/>
                <w:kern w:val="0"/>
                <w:sz w:val="24"/>
              </w:rPr>
              <w:t>、数一数，下面图形的周长分别是多少厘米？</w:t>
            </w:r>
          </w:p>
          <w:p w:rsidR="00780642" w:rsidRPr="00341F3F" w:rsidRDefault="00780642" w:rsidP="0034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F31071">
              <w:rPr>
                <w:b/>
                <w:kern w:val="0"/>
                <w:sz w:val="24"/>
              </w:rPr>
              <w:pict>
                <v:shape id="_x0000_i1032" type="#_x0000_t75" style="width:3in;height:58.5pt">
                  <v:imagedata r:id="rId14" o:title=""/>
                </v:shape>
              </w:pict>
            </w:r>
          </w:p>
          <w:p w:rsidR="00780642" w:rsidRDefault="00780642" w:rsidP="00530A1C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</w:t>
            </w:r>
            <w:r>
              <w:rPr>
                <w:kern w:val="0"/>
                <w:sz w:val="24"/>
              </w:rPr>
              <w:t>1</w:t>
            </w:r>
            <w:r>
              <w:rPr>
                <w:rFonts w:hint="eastAsia"/>
                <w:kern w:val="0"/>
                <w:sz w:val="24"/>
              </w:rPr>
              <w:t>）数一数：图</w:t>
            </w:r>
            <w:r>
              <w:rPr>
                <w:kern w:val="0"/>
                <w:sz w:val="24"/>
              </w:rPr>
              <w:t>1</w:t>
            </w:r>
            <w:r>
              <w:rPr>
                <w:rFonts w:hint="eastAsia"/>
                <w:kern w:val="0"/>
                <w:sz w:val="24"/>
              </w:rPr>
              <w:t>：（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>）</w:t>
            </w:r>
            <w:r>
              <w:rPr>
                <w:kern w:val="0"/>
                <w:sz w:val="24"/>
              </w:rPr>
              <w:t>cm</w:t>
            </w:r>
          </w:p>
          <w:p w:rsidR="00780642" w:rsidRDefault="00780642" w:rsidP="00530A1C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</w:t>
            </w:r>
            <w:r>
              <w:rPr>
                <w:rFonts w:hint="eastAsia"/>
                <w:kern w:val="0"/>
                <w:sz w:val="24"/>
              </w:rPr>
              <w:t>图</w:t>
            </w:r>
            <w:r>
              <w:rPr>
                <w:kern w:val="0"/>
                <w:sz w:val="24"/>
              </w:rPr>
              <w:t>2</w:t>
            </w:r>
            <w:r>
              <w:rPr>
                <w:rFonts w:hint="eastAsia"/>
                <w:kern w:val="0"/>
                <w:sz w:val="24"/>
              </w:rPr>
              <w:t>：（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>）</w:t>
            </w:r>
            <w:r>
              <w:rPr>
                <w:kern w:val="0"/>
                <w:sz w:val="24"/>
              </w:rPr>
              <w:t>cm</w:t>
            </w:r>
          </w:p>
          <w:p w:rsidR="00780642" w:rsidRDefault="00780642" w:rsidP="00780642">
            <w:pPr>
              <w:widowControl/>
              <w:ind w:firstLineChars="650" w:firstLine="3168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图</w:t>
            </w:r>
            <w:r>
              <w:rPr>
                <w:kern w:val="0"/>
                <w:sz w:val="24"/>
              </w:rPr>
              <w:t>3</w:t>
            </w:r>
            <w:r>
              <w:rPr>
                <w:rFonts w:hint="eastAsia"/>
                <w:kern w:val="0"/>
                <w:sz w:val="24"/>
              </w:rPr>
              <w:t>：（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>）</w:t>
            </w:r>
            <w:r>
              <w:rPr>
                <w:kern w:val="0"/>
                <w:sz w:val="24"/>
              </w:rPr>
              <w:t>cm</w:t>
            </w:r>
          </w:p>
          <w:p w:rsidR="00780642" w:rsidRDefault="00780642" w:rsidP="00643A3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</w:t>
            </w:r>
            <w:r>
              <w:rPr>
                <w:kern w:val="0"/>
                <w:sz w:val="24"/>
              </w:rPr>
              <w:t>2</w:t>
            </w:r>
            <w:r>
              <w:rPr>
                <w:rFonts w:hint="eastAsia"/>
                <w:kern w:val="0"/>
                <w:sz w:val="24"/>
              </w:rPr>
              <w:t>）总结</w:t>
            </w:r>
            <w:r>
              <w:rPr>
                <w:kern w:val="0"/>
                <w:sz w:val="24"/>
              </w:rPr>
              <w:t>:</w:t>
            </w:r>
            <w:r>
              <w:rPr>
                <w:rFonts w:hint="eastAsia"/>
                <w:kern w:val="0"/>
                <w:sz w:val="24"/>
              </w:rPr>
              <w:t>可以分别计算（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>）和（</w:t>
            </w:r>
            <w:r>
              <w:rPr>
                <w:kern w:val="0"/>
                <w:sz w:val="24"/>
              </w:rPr>
              <w:t xml:space="preserve">      </w:t>
            </w:r>
            <w:r>
              <w:rPr>
                <w:rFonts w:hint="eastAsia"/>
                <w:kern w:val="0"/>
                <w:sz w:val="24"/>
              </w:rPr>
              <w:t>）方向的边线。</w:t>
            </w:r>
          </w:p>
          <w:p w:rsidR="00780642" w:rsidRPr="00643A38" w:rsidRDefault="00780642" w:rsidP="00643A38">
            <w:pPr>
              <w:widowControl/>
              <w:jc w:val="left"/>
              <w:rPr>
                <w:b/>
                <w:kern w:val="0"/>
                <w:sz w:val="24"/>
              </w:rPr>
            </w:pPr>
          </w:p>
          <w:p w:rsidR="00780642" w:rsidRDefault="00780642" w:rsidP="005C168E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六、我的练习我做主</w:t>
            </w:r>
          </w:p>
          <w:p w:rsidR="00780642" w:rsidRPr="0086200A" w:rsidRDefault="00780642">
            <w:pPr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F31071">
              <w:rPr>
                <w:rFonts w:ascii="宋体" w:cs="宋体"/>
                <w:kern w:val="0"/>
                <w:sz w:val="24"/>
                <w:szCs w:val="24"/>
              </w:rPr>
              <w:pict>
                <v:shape id="_x0000_i1033" type="#_x0000_t75" alt="" style="width:359.25pt;height:83.25pt">
                  <v:imagedata r:id="rId15" r:href="rId16"/>
                </v:shape>
              </w:pict>
            </w:r>
          </w:p>
          <w:p w:rsidR="00780642" w:rsidRDefault="00780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F31071">
              <w:rPr>
                <w:rFonts w:ascii="宋体" w:cs="宋体"/>
                <w:kern w:val="0"/>
                <w:sz w:val="24"/>
                <w:szCs w:val="24"/>
              </w:rPr>
              <w:pict>
                <v:shape id="_x0000_i1034" type="#_x0000_t75" alt="" style="width:5in;height:126pt">
                  <v:imagedata r:id="rId17" r:href="rId18"/>
                </v:shape>
              </w:pict>
            </w:r>
          </w:p>
          <w:p w:rsidR="00780642" w:rsidRDefault="00780642" w:rsidP="005C1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780642" w:rsidRDefault="00780642" w:rsidP="005C168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80642" w:rsidRDefault="00780642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我的课堂笔记</w:t>
            </w: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widowControl/>
              <w:jc w:val="left"/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Default="00780642">
            <w:pPr>
              <w:rPr>
                <w:sz w:val="24"/>
                <w:szCs w:val="24"/>
              </w:rPr>
            </w:pPr>
          </w:p>
        </w:tc>
      </w:tr>
      <w:tr w:rsidR="00780642">
        <w:trPr>
          <w:trHeight w:val="132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42" w:rsidRDefault="00780642">
            <w:pPr>
              <w:rPr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我的收获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：（</w:t>
            </w:r>
            <w:r>
              <w:rPr>
                <w:rFonts w:hint="eastAsia"/>
                <w:sz w:val="24"/>
                <w:szCs w:val="24"/>
              </w:rPr>
              <w:t>自我评价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☆☆☆☆☆）</w:t>
            </w:r>
          </w:p>
          <w:p w:rsidR="00780642" w:rsidRDefault="00780642">
            <w:pPr>
              <w:rPr>
                <w:sz w:val="24"/>
                <w:szCs w:val="24"/>
              </w:rPr>
            </w:pPr>
          </w:p>
          <w:p w:rsidR="00780642" w:rsidRPr="00A96DCE" w:rsidRDefault="00780642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0642" w:rsidRDefault="00780642">
            <w:pPr>
              <w:rPr>
                <w:rFonts w:ascii="楷体" w:eastAsia="楷体" w:hAnsi="楷体"/>
                <w:b/>
                <w:sz w:val="24"/>
                <w:szCs w:val="24"/>
              </w:rPr>
            </w:pPr>
          </w:p>
        </w:tc>
      </w:tr>
      <w:tr w:rsidR="00780642" w:rsidTr="00FE76FA">
        <w:trPr>
          <w:trHeight w:val="443"/>
        </w:trPr>
        <w:tc>
          <w:tcPr>
            <w:tcW w:w="7655" w:type="dxa"/>
            <w:tcBorders>
              <w:top w:val="single" w:sz="4" w:space="0" w:color="auto"/>
              <w:right w:val="single" w:sz="4" w:space="0" w:color="auto"/>
            </w:tcBorders>
          </w:tcPr>
          <w:p w:rsidR="00780642" w:rsidRPr="00FE76FA" w:rsidRDefault="00780642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我的疑惑：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80642" w:rsidRDefault="00780642">
            <w:pPr>
              <w:rPr>
                <w:rFonts w:ascii="楷体" w:eastAsia="楷体" w:hAnsi="楷体"/>
                <w:b/>
                <w:sz w:val="24"/>
                <w:szCs w:val="24"/>
              </w:rPr>
            </w:pPr>
          </w:p>
        </w:tc>
      </w:tr>
    </w:tbl>
    <w:p w:rsidR="00780642" w:rsidRDefault="00780642">
      <w:pPr>
        <w:rPr>
          <w:b/>
          <w:sz w:val="28"/>
          <w:szCs w:val="28"/>
        </w:rPr>
      </w:pPr>
    </w:p>
    <w:sectPr w:rsidR="00780642" w:rsidSect="007B007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642" w:rsidRDefault="00780642">
      <w:r>
        <w:separator/>
      </w:r>
    </w:p>
  </w:endnote>
  <w:endnote w:type="continuationSeparator" w:id="1">
    <w:p w:rsidR="00780642" w:rsidRDefault="00780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642" w:rsidRDefault="0078064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642" w:rsidRDefault="0078064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642" w:rsidRDefault="007806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642" w:rsidRDefault="00780642">
      <w:r>
        <w:separator/>
      </w:r>
    </w:p>
  </w:footnote>
  <w:footnote w:type="continuationSeparator" w:id="1">
    <w:p w:rsidR="00780642" w:rsidRDefault="007806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642" w:rsidRDefault="0078064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642" w:rsidRDefault="00780642" w:rsidP="0086200A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642" w:rsidRDefault="007806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8545ECE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1F58D61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7416F54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F796CDB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F8E04F92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F303D12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735E7E7A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47806B28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C7C0A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DFE485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3A09189B"/>
    <w:multiLevelType w:val="hybridMultilevel"/>
    <w:tmpl w:val="94BEA0CA"/>
    <w:lvl w:ilvl="0" w:tplc="B8B6BB30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1">
    <w:nsid w:val="55CB56E1"/>
    <w:multiLevelType w:val="singleLevel"/>
    <w:tmpl w:val="7C180EDA"/>
    <w:lvl w:ilvl="0">
      <w:start w:val="1"/>
      <w:numFmt w:val="decimal"/>
      <w:suff w:val="nothing"/>
      <w:lvlText w:val="%1、"/>
      <w:lvlJc w:val="left"/>
      <w:rPr>
        <w:rFonts w:ascii="Times New Roman" w:eastAsia="Times New Roman" w:hAnsi="Times New Roman" w:cs="Times New Roman"/>
      </w:rPr>
    </w:lvl>
  </w:abstractNum>
  <w:abstractNum w:abstractNumId="12">
    <w:nsid w:val="56307EB0"/>
    <w:multiLevelType w:val="singleLevel"/>
    <w:tmpl w:val="56307EB0"/>
    <w:lvl w:ilvl="0">
      <w:start w:val="1"/>
      <w:numFmt w:val="chineseCounting"/>
      <w:suff w:val="nothing"/>
      <w:lvlText w:val="（%1）"/>
      <w:lvlJc w:val="left"/>
      <w:rPr>
        <w:rFonts w:cs="Times New Roman"/>
      </w:rPr>
    </w:lvl>
  </w:abstractNum>
  <w:abstractNum w:abstractNumId="13">
    <w:nsid w:val="58033645"/>
    <w:multiLevelType w:val="multilevel"/>
    <w:tmpl w:val="58033645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3EE3"/>
    <w:rsid w:val="00000355"/>
    <w:rsid w:val="00007A6E"/>
    <w:rsid w:val="00026C0A"/>
    <w:rsid w:val="00061D8F"/>
    <w:rsid w:val="00067C88"/>
    <w:rsid w:val="00073530"/>
    <w:rsid w:val="000822AB"/>
    <w:rsid w:val="00084666"/>
    <w:rsid w:val="000E2A68"/>
    <w:rsid w:val="00102CA3"/>
    <w:rsid w:val="00147F93"/>
    <w:rsid w:val="00153BF1"/>
    <w:rsid w:val="00164E70"/>
    <w:rsid w:val="001E7A19"/>
    <w:rsid w:val="001F1C44"/>
    <w:rsid w:val="00221E5C"/>
    <w:rsid w:val="00222CE3"/>
    <w:rsid w:val="00233EE3"/>
    <w:rsid w:val="00257A7C"/>
    <w:rsid w:val="0026157F"/>
    <w:rsid w:val="00266482"/>
    <w:rsid w:val="00282ED8"/>
    <w:rsid w:val="002A363F"/>
    <w:rsid w:val="002C79D1"/>
    <w:rsid w:val="002F72DE"/>
    <w:rsid w:val="00302717"/>
    <w:rsid w:val="00310344"/>
    <w:rsid w:val="00314790"/>
    <w:rsid w:val="003304FA"/>
    <w:rsid w:val="00332A66"/>
    <w:rsid w:val="00341F3F"/>
    <w:rsid w:val="00343A4B"/>
    <w:rsid w:val="00370323"/>
    <w:rsid w:val="00390F3F"/>
    <w:rsid w:val="003B18D9"/>
    <w:rsid w:val="003B62DE"/>
    <w:rsid w:val="003C68F6"/>
    <w:rsid w:val="003F38EB"/>
    <w:rsid w:val="004542AF"/>
    <w:rsid w:val="004657DD"/>
    <w:rsid w:val="004918D8"/>
    <w:rsid w:val="004A4FB1"/>
    <w:rsid w:val="004A524B"/>
    <w:rsid w:val="004B598D"/>
    <w:rsid w:val="004E0C2E"/>
    <w:rsid w:val="004F1190"/>
    <w:rsid w:val="0051628B"/>
    <w:rsid w:val="005277F1"/>
    <w:rsid w:val="00530A1C"/>
    <w:rsid w:val="0053277E"/>
    <w:rsid w:val="005764BB"/>
    <w:rsid w:val="005A72D0"/>
    <w:rsid w:val="005B5E7A"/>
    <w:rsid w:val="005C168E"/>
    <w:rsid w:val="005D26AB"/>
    <w:rsid w:val="005D2A66"/>
    <w:rsid w:val="005D760C"/>
    <w:rsid w:val="005E74E0"/>
    <w:rsid w:val="0060216B"/>
    <w:rsid w:val="0061289F"/>
    <w:rsid w:val="006254AF"/>
    <w:rsid w:val="00632E94"/>
    <w:rsid w:val="00642B33"/>
    <w:rsid w:val="00643A38"/>
    <w:rsid w:val="006876C8"/>
    <w:rsid w:val="00692597"/>
    <w:rsid w:val="00695AAF"/>
    <w:rsid w:val="006A0E35"/>
    <w:rsid w:val="006A222F"/>
    <w:rsid w:val="006C17E8"/>
    <w:rsid w:val="006C524D"/>
    <w:rsid w:val="006D66C1"/>
    <w:rsid w:val="007043A1"/>
    <w:rsid w:val="00704D02"/>
    <w:rsid w:val="00706027"/>
    <w:rsid w:val="007240F0"/>
    <w:rsid w:val="00725E6F"/>
    <w:rsid w:val="00741326"/>
    <w:rsid w:val="00754F56"/>
    <w:rsid w:val="00755C80"/>
    <w:rsid w:val="00780642"/>
    <w:rsid w:val="007A5190"/>
    <w:rsid w:val="007A6813"/>
    <w:rsid w:val="007A7DFA"/>
    <w:rsid w:val="007B007E"/>
    <w:rsid w:val="007B684D"/>
    <w:rsid w:val="007B746A"/>
    <w:rsid w:val="007D22C6"/>
    <w:rsid w:val="00822D20"/>
    <w:rsid w:val="00832F26"/>
    <w:rsid w:val="00851549"/>
    <w:rsid w:val="0086200A"/>
    <w:rsid w:val="008734E2"/>
    <w:rsid w:val="00873BC1"/>
    <w:rsid w:val="00890039"/>
    <w:rsid w:val="008C67C6"/>
    <w:rsid w:val="008E747A"/>
    <w:rsid w:val="008F1A4D"/>
    <w:rsid w:val="008F2703"/>
    <w:rsid w:val="008F3C30"/>
    <w:rsid w:val="00923C9F"/>
    <w:rsid w:val="00931291"/>
    <w:rsid w:val="0093752C"/>
    <w:rsid w:val="0094038A"/>
    <w:rsid w:val="00941070"/>
    <w:rsid w:val="00942DD2"/>
    <w:rsid w:val="009839A8"/>
    <w:rsid w:val="00996674"/>
    <w:rsid w:val="009A649B"/>
    <w:rsid w:val="009A7D79"/>
    <w:rsid w:val="009D1954"/>
    <w:rsid w:val="009E0421"/>
    <w:rsid w:val="009E1FBB"/>
    <w:rsid w:val="00A117AE"/>
    <w:rsid w:val="00A32E91"/>
    <w:rsid w:val="00A44FD7"/>
    <w:rsid w:val="00A47001"/>
    <w:rsid w:val="00A637BD"/>
    <w:rsid w:val="00A645CF"/>
    <w:rsid w:val="00A72517"/>
    <w:rsid w:val="00A96AED"/>
    <w:rsid w:val="00A96DCE"/>
    <w:rsid w:val="00AA671B"/>
    <w:rsid w:val="00AB0D1B"/>
    <w:rsid w:val="00AC63F0"/>
    <w:rsid w:val="00AE4A61"/>
    <w:rsid w:val="00B01AF3"/>
    <w:rsid w:val="00B340A7"/>
    <w:rsid w:val="00B3640F"/>
    <w:rsid w:val="00B534F7"/>
    <w:rsid w:val="00B72E32"/>
    <w:rsid w:val="00B80A9A"/>
    <w:rsid w:val="00B90267"/>
    <w:rsid w:val="00B91363"/>
    <w:rsid w:val="00BC1593"/>
    <w:rsid w:val="00BE36C6"/>
    <w:rsid w:val="00BF4362"/>
    <w:rsid w:val="00BF5735"/>
    <w:rsid w:val="00C00A6D"/>
    <w:rsid w:val="00C10C40"/>
    <w:rsid w:val="00C226A8"/>
    <w:rsid w:val="00C257B4"/>
    <w:rsid w:val="00C3359B"/>
    <w:rsid w:val="00C34EDD"/>
    <w:rsid w:val="00C42286"/>
    <w:rsid w:val="00C61E74"/>
    <w:rsid w:val="00C855A2"/>
    <w:rsid w:val="00C919B4"/>
    <w:rsid w:val="00D07F69"/>
    <w:rsid w:val="00D15056"/>
    <w:rsid w:val="00D238FF"/>
    <w:rsid w:val="00D45F12"/>
    <w:rsid w:val="00DA4E2E"/>
    <w:rsid w:val="00DA5DEC"/>
    <w:rsid w:val="00DB4A14"/>
    <w:rsid w:val="00DF4702"/>
    <w:rsid w:val="00DF594F"/>
    <w:rsid w:val="00E16AF5"/>
    <w:rsid w:val="00E21B7F"/>
    <w:rsid w:val="00E36057"/>
    <w:rsid w:val="00E569BE"/>
    <w:rsid w:val="00E615A1"/>
    <w:rsid w:val="00E616CC"/>
    <w:rsid w:val="00E774CE"/>
    <w:rsid w:val="00ED2234"/>
    <w:rsid w:val="00EF15EB"/>
    <w:rsid w:val="00EF76CA"/>
    <w:rsid w:val="00F173B6"/>
    <w:rsid w:val="00F20809"/>
    <w:rsid w:val="00F31071"/>
    <w:rsid w:val="00F34CA1"/>
    <w:rsid w:val="00F40385"/>
    <w:rsid w:val="00F40BA1"/>
    <w:rsid w:val="00F56619"/>
    <w:rsid w:val="00F61D88"/>
    <w:rsid w:val="00F62DCA"/>
    <w:rsid w:val="00F758A7"/>
    <w:rsid w:val="00FB21B4"/>
    <w:rsid w:val="00FD430A"/>
    <w:rsid w:val="00FE76FA"/>
    <w:rsid w:val="71850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ED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B007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007E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7B00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B007E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7B00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B007E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7B007E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uiPriority w:val="99"/>
    <w:rsid w:val="007B007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AppData/Roaming/Tencent/Users/182394792/QQ/WinTemp/RichOle/~_K337PSH89%25R%60$S%5dG8Z%5d%7dA.pn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AppData/Roaming/Tencent/Users/182394792/QQ/WinTemp/RichOle/_ZR0E)DSYJ4NX55%7dSW2~W7C.png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186</Words>
  <Characters>1064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北师大版小学数学册《》</dc:title>
  <dc:subject/>
  <dc:creator>Sky123.Org</dc:creator>
  <cp:keywords/>
  <dc:description/>
  <cp:lastModifiedBy>r7</cp:lastModifiedBy>
  <cp:revision>4</cp:revision>
  <cp:lastPrinted>2016-10-26T03:01:00Z</cp:lastPrinted>
  <dcterms:created xsi:type="dcterms:W3CDTF">2016-11-02T10:22:00Z</dcterms:created>
  <dcterms:modified xsi:type="dcterms:W3CDTF">2010-06-12T03:02:00Z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